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64B8B" w14:textId="5F6595EB" w:rsidR="00886B17" w:rsidRPr="00886B17" w:rsidRDefault="003D6767" w:rsidP="00886B17">
      <w:pPr>
        <w:pStyle w:val="berschrift2"/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72064" behindDoc="0" locked="0" layoutInCell="1" allowOverlap="1" wp14:anchorId="57354DEF" wp14:editId="49F31301">
            <wp:simplePos x="0" y="0"/>
            <wp:positionH relativeFrom="column">
              <wp:posOffset>6122552</wp:posOffset>
            </wp:positionH>
            <wp:positionV relativeFrom="paragraph">
              <wp:posOffset>24765</wp:posOffset>
            </wp:positionV>
            <wp:extent cx="738000" cy="864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2DB"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1A630156" wp14:editId="4A1C9ACE">
                <wp:simplePos x="0" y="0"/>
                <wp:positionH relativeFrom="margin">
                  <wp:posOffset>1256030</wp:posOffset>
                </wp:positionH>
                <wp:positionV relativeFrom="paragraph">
                  <wp:posOffset>71755</wp:posOffset>
                </wp:positionV>
                <wp:extent cx="5095875" cy="2447925"/>
                <wp:effectExtent l="0" t="0" r="0" b="9525"/>
                <wp:wrapSquare wrapText="bothSides"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7983A" w14:textId="77777777" w:rsidR="00886B17" w:rsidRPr="001C3AD0" w:rsidRDefault="00886B17" w:rsidP="00886B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1C3A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Bund der Militär- und Polizeischützen e.V.</w:t>
                            </w:r>
                            <w:r w:rsidRPr="001C3AD0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14:paraId="7EE7BEA3" w14:textId="77777777" w:rsidR="00886B17" w:rsidRPr="001C3AD0" w:rsidRDefault="00886B17" w:rsidP="00886B1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  </w:t>
                            </w:r>
                            <w:r w:rsidRPr="001C3AD0">
                              <w:rPr>
                                <w:rFonts w:ascii="Arial" w:hAnsi="Arial" w:cs="Arial"/>
                                <w:sz w:val="18"/>
                              </w:rPr>
                              <w:t xml:space="preserve">Fachverband für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</w:t>
                            </w:r>
                            <w:r w:rsidRPr="001C3AD0">
                              <w:rPr>
                                <w:rFonts w:ascii="Arial" w:hAnsi="Arial" w:cs="Arial"/>
                                <w:sz w:val="18"/>
                              </w:rPr>
                              <w:t>portliches Großkaliberschie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ß</w:t>
                            </w:r>
                            <w:r w:rsidRPr="001C3AD0">
                              <w:rPr>
                                <w:rFonts w:ascii="Arial" w:hAnsi="Arial" w:cs="Arial"/>
                                <w:sz w:val="18"/>
                              </w:rPr>
                              <w:t xml:space="preserve">en mit Sitz in D-33098 Paderborn </w:t>
                            </w:r>
                          </w:p>
                          <w:p w14:paraId="1B895DB1" w14:textId="77777777" w:rsidR="00886B17" w:rsidRPr="001C3AD0" w:rsidRDefault="00886B17" w:rsidP="00886B17">
                            <w:pPr>
                              <w:pStyle w:val="berschrift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C3AD0">
                              <w:rPr>
                                <w:rFonts w:ascii="Arial" w:hAnsi="Arial" w:cs="Arial"/>
                                <w:sz w:val="22"/>
                              </w:rPr>
                              <w:t>Anerkannter Schießsportverband gemäß § 15 WaffG</w:t>
                            </w:r>
                          </w:p>
                          <w:p w14:paraId="7FDC071E" w14:textId="77777777" w:rsidR="00886B17" w:rsidRPr="001C3AD0" w:rsidRDefault="00886B17" w:rsidP="00886B1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C3AD0">
                              <w:rPr>
                                <w:rFonts w:ascii="Arial" w:hAnsi="Arial" w:cs="Arial"/>
                                <w:sz w:val="18"/>
                              </w:rPr>
                              <w:t>Bundesgeschäftsstelle, Grüner Weg 12, D-33098 Paderborn</w:t>
                            </w:r>
                          </w:p>
                          <w:p w14:paraId="370A1677" w14:textId="77777777" w:rsidR="00886B17" w:rsidRPr="001C3AD0" w:rsidRDefault="00886B17" w:rsidP="00886B1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0EFB7BDB" w14:textId="1E15AEC1" w:rsidR="00886B17" w:rsidRPr="00A90BA3" w:rsidRDefault="00886B17" w:rsidP="00886B17">
                            <w:pPr>
                              <w:pStyle w:val="Kopfzeile"/>
                              <w:tabs>
                                <w:tab w:val="left" w:pos="1980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30156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98.9pt;margin-top:5.65pt;width:401.25pt;height:192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" o:allowincell="f" filled="f" stroked="f">
                <v:textbox>
                  <w:txbxContent>
                    <w:p w14:paraId="3A87983A" w14:textId="77777777" w:rsidR="00886B17" w:rsidRPr="001C3AD0" w:rsidRDefault="00886B17" w:rsidP="00886B1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1C3AD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Bund der Militär- und Polizeischützen e.V.</w:t>
                      </w:r>
                      <w:r w:rsidRPr="001C3AD0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</w:t>
                      </w:r>
                    </w:p>
                    <w:p w14:paraId="7EE7BEA3" w14:textId="77777777" w:rsidR="00886B17" w:rsidRPr="001C3AD0" w:rsidRDefault="00886B17" w:rsidP="00886B17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       </w:t>
                      </w:r>
                      <w:r w:rsidRPr="001C3AD0">
                        <w:rPr>
                          <w:rFonts w:ascii="Arial" w:hAnsi="Arial" w:cs="Arial"/>
                          <w:sz w:val="18"/>
                        </w:rPr>
                        <w:t xml:space="preserve">Fachverband für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s</w:t>
                      </w:r>
                      <w:r w:rsidRPr="001C3AD0">
                        <w:rPr>
                          <w:rFonts w:ascii="Arial" w:hAnsi="Arial" w:cs="Arial"/>
                          <w:sz w:val="18"/>
                        </w:rPr>
                        <w:t>portliches Großkaliberschie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ß</w:t>
                      </w:r>
                      <w:r w:rsidRPr="001C3AD0">
                        <w:rPr>
                          <w:rFonts w:ascii="Arial" w:hAnsi="Arial" w:cs="Arial"/>
                          <w:sz w:val="18"/>
                        </w:rPr>
                        <w:t xml:space="preserve">en mit Sitz in D-33098 Paderborn </w:t>
                      </w:r>
                    </w:p>
                    <w:p w14:paraId="1B895DB1" w14:textId="77777777" w:rsidR="00886B17" w:rsidRPr="001C3AD0" w:rsidRDefault="00886B17" w:rsidP="00886B17">
                      <w:pPr>
                        <w:pStyle w:val="berschrift4"/>
                        <w:rPr>
                          <w:rFonts w:ascii="Arial" w:hAnsi="Arial" w:cs="Arial"/>
                          <w:sz w:val="22"/>
                        </w:rPr>
                      </w:pPr>
                      <w:r w:rsidRPr="001C3AD0">
                        <w:rPr>
                          <w:rFonts w:ascii="Arial" w:hAnsi="Arial" w:cs="Arial"/>
                          <w:sz w:val="22"/>
                        </w:rPr>
                        <w:t>Anerkannter Schießsportverband gemäß § 15 WaffG</w:t>
                      </w:r>
                    </w:p>
                    <w:p w14:paraId="7FDC071E" w14:textId="77777777" w:rsidR="00886B17" w:rsidRPr="001C3AD0" w:rsidRDefault="00886B17" w:rsidP="00886B17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1C3AD0">
                        <w:rPr>
                          <w:rFonts w:ascii="Arial" w:hAnsi="Arial" w:cs="Arial"/>
                          <w:sz w:val="18"/>
                        </w:rPr>
                        <w:t>Bundesgeschäftsstelle, Grüner Weg 12, D-33098 Paderborn</w:t>
                      </w:r>
                    </w:p>
                    <w:p w14:paraId="370A1677" w14:textId="77777777" w:rsidR="00886B17" w:rsidRPr="001C3AD0" w:rsidRDefault="00886B17" w:rsidP="00886B17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0EFB7BDB" w14:textId="1E15AEC1" w:rsidR="00886B17" w:rsidRPr="00A90BA3" w:rsidRDefault="00886B17" w:rsidP="00886B17">
                      <w:pPr>
                        <w:pStyle w:val="Kopfzeile"/>
                        <w:tabs>
                          <w:tab w:val="left" w:pos="1980"/>
                        </w:tabs>
                        <w:jc w:val="center"/>
                        <w:rPr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6523"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E3C2AFF" wp14:editId="754A67E7">
                <wp:simplePos x="0" y="0"/>
                <wp:positionH relativeFrom="column">
                  <wp:posOffset>113665</wp:posOffset>
                </wp:positionH>
                <wp:positionV relativeFrom="paragraph">
                  <wp:posOffset>22860</wp:posOffset>
                </wp:positionV>
                <wp:extent cx="1981835" cy="1455420"/>
                <wp:effectExtent l="0" t="1905" r="1905" b="0"/>
                <wp:wrapNone/>
                <wp:docPr id="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05DAF" w14:textId="77777777" w:rsidR="00886B17" w:rsidRDefault="00886B17" w:rsidP="00886B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E2BB9" wp14:editId="0ED00F48">
                                  <wp:extent cx="1687708" cy="786690"/>
                                  <wp:effectExtent l="19050" t="0" r="7742" b="0"/>
                                  <wp:docPr id="18" name="Grafik 18" descr="Logoarial-ne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arial-neu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078" cy="787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C2AFF" id="Text Box 52" o:spid="_x0000_s1027" type="#_x0000_t202" style="position:absolute;left:0;text-align:left;margin-left:8.95pt;margin-top:1.8pt;width:156.05pt;height:114.6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" stroked="f">
                <v:textbox>
                  <w:txbxContent>
                    <w:p w14:paraId="6D505DAF" w14:textId="77777777" w:rsidR="00886B17" w:rsidRDefault="00886B17" w:rsidP="00886B17">
                      <w:r>
                        <w:rPr>
                          <w:noProof/>
                        </w:rPr>
                        <w:drawing>
                          <wp:inline distT="0" distB="0" distL="0" distR="0" wp14:anchorId="22AE2BB9" wp14:editId="0ED00F48">
                            <wp:extent cx="1687708" cy="786690"/>
                            <wp:effectExtent l="19050" t="0" r="7742" b="0"/>
                            <wp:docPr id="18" name="Grafik 18" descr="Logoarial-ne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arial-neu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078" cy="787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523"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280FF01" wp14:editId="69C3AD64">
                <wp:simplePos x="0" y="0"/>
                <wp:positionH relativeFrom="column">
                  <wp:posOffset>5720080</wp:posOffset>
                </wp:positionH>
                <wp:positionV relativeFrom="paragraph">
                  <wp:posOffset>-15240</wp:posOffset>
                </wp:positionV>
                <wp:extent cx="1071245" cy="237490"/>
                <wp:effectExtent l="3175" t="1905" r="1905" b="0"/>
                <wp:wrapNone/>
                <wp:docPr id="1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B90BC" w14:textId="77777777" w:rsidR="00886B17" w:rsidRDefault="00886B17" w:rsidP="00886B1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0FF01" id="Text Box 51" o:spid="_x0000_s1028" type="#_x0000_t202" style="position:absolute;left:0;text-align:left;margin-left:450.4pt;margin-top:-1.2pt;width:84.35pt;height:18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" stroked="f">
                <v:textbox style="mso-fit-shape-to-text:t">
                  <w:txbxContent>
                    <w:p w14:paraId="523B90BC" w14:textId="77777777" w:rsidR="00886B17" w:rsidRDefault="00886B17" w:rsidP="00886B17"/>
                  </w:txbxContent>
                </v:textbox>
              </v:shape>
            </w:pict>
          </mc:Fallback>
        </mc:AlternateContent>
      </w:r>
    </w:p>
    <w:p w14:paraId="5C7DE0E8" w14:textId="77777777" w:rsidR="003B4706" w:rsidRDefault="00560396" w:rsidP="00560396">
      <w:pPr>
        <w:tabs>
          <w:tab w:val="left" w:pos="1134"/>
          <w:tab w:val="left" w:pos="2268"/>
          <w:tab w:val="left" w:pos="3402"/>
          <w:tab w:val="left" w:pos="5812"/>
          <w:tab w:val="left" w:pos="7655"/>
        </w:tabs>
        <w:jc w:val="center"/>
        <w:rPr>
          <w:rFonts w:ascii="Arial" w:hAnsi="Arial" w:cs="Arial"/>
          <w:b/>
          <w:sz w:val="26"/>
          <w:szCs w:val="26"/>
        </w:rPr>
      </w:pPr>
      <w:r w:rsidRPr="003B4706">
        <w:rPr>
          <w:rFonts w:ascii="Arial" w:hAnsi="Arial" w:cs="Arial"/>
          <w:b/>
          <w:sz w:val="26"/>
          <w:szCs w:val="26"/>
        </w:rPr>
        <w:t xml:space="preserve">Bescheinigung des Verbandes gem. § </w:t>
      </w:r>
      <w:r w:rsidR="006115DA" w:rsidRPr="003B4706">
        <w:rPr>
          <w:rFonts w:ascii="Arial" w:hAnsi="Arial" w:cs="Arial"/>
          <w:b/>
          <w:sz w:val="26"/>
          <w:szCs w:val="26"/>
        </w:rPr>
        <w:t>14</w:t>
      </w:r>
      <w:r w:rsidRPr="003B4706">
        <w:rPr>
          <w:rFonts w:ascii="Arial" w:hAnsi="Arial" w:cs="Arial"/>
          <w:b/>
          <w:sz w:val="26"/>
          <w:szCs w:val="26"/>
        </w:rPr>
        <w:t xml:space="preserve"> </w:t>
      </w:r>
      <w:r w:rsidR="004A7457" w:rsidRPr="003B4706">
        <w:rPr>
          <w:rFonts w:ascii="Arial" w:hAnsi="Arial" w:cs="Arial"/>
          <w:b/>
          <w:sz w:val="26"/>
          <w:szCs w:val="26"/>
        </w:rPr>
        <w:t xml:space="preserve">Abs. 4 </w:t>
      </w:r>
      <w:r w:rsidRPr="003B4706">
        <w:rPr>
          <w:rFonts w:ascii="Arial" w:hAnsi="Arial" w:cs="Arial"/>
          <w:b/>
          <w:sz w:val="26"/>
          <w:szCs w:val="26"/>
        </w:rPr>
        <w:t xml:space="preserve">Waffengesetz (WaffG) </w:t>
      </w:r>
    </w:p>
    <w:p w14:paraId="1395226A" w14:textId="31D1E654" w:rsidR="00560396" w:rsidRPr="003B4706" w:rsidRDefault="00560396" w:rsidP="00560396">
      <w:pPr>
        <w:tabs>
          <w:tab w:val="left" w:pos="1134"/>
          <w:tab w:val="left" w:pos="2268"/>
          <w:tab w:val="left" w:pos="3402"/>
          <w:tab w:val="left" w:pos="5812"/>
          <w:tab w:val="left" w:pos="7655"/>
        </w:tabs>
        <w:jc w:val="center"/>
        <w:rPr>
          <w:rFonts w:ascii="Arial" w:hAnsi="Arial" w:cs="Arial"/>
          <w:b/>
          <w:sz w:val="26"/>
          <w:szCs w:val="26"/>
        </w:rPr>
      </w:pPr>
      <w:r w:rsidRPr="003B4706">
        <w:rPr>
          <w:rFonts w:ascii="Arial" w:hAnsi="Arial" w:cs="Arial"/>
          <w:b/>
          <w:sz w:val="26"/>
          <w:szCs w:val="26"/>
        </w:rPr>
        <w:t>über das Fortbestehen des Bedürfnisses</w:t>
      </w:r>
    </w:p>
    <w:p w14:paraId="0F036443" w14:textId="77777777" w:rsidR="00560396" w:rsidRPr="003B4706" w:rsidRDefault="00560396" w:rsidP="00560396">
      <w:pPr>
        <w:tabs>
          <w:tab w:val="left" w:pos="1134"/>
          <w:tab w:val="left" w:pos="2268"/>
          <w:tab w:val="left" w:pos="3402"/>
          <w:tab w:val="left" w:pos="5812"/>
          <w:tab w:val="left" w:pos="7655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25"/>
        <w:gridCol w:w="7068"/>
      </w:tblGrid>
      <w:tr w:rsidR="00560396" w:rsidRPr="003B4706" w14:paraId="27216736" w14:textId="77777777" w:rsidTr="001F0621">
        <w:trPr>
          <w:trHeight w:hRule="exact"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02A0FCC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Vertreten durch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14:paraId="38ACB417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068" w:type="dxa"/>
            <w:tcBorders>
              <w:top w:val="nil"/>
              <w:left w:val="nil"/>
              <w:right w:val="nil"/>
            </w:tcBorders>
          </w:tcPr>
          <w:p w14:paraId="5485ABEC" w14:textId="6A4822B5" w:rsidR="00560396" w:rsidRPr="003B4706" w:rsidRDefault="006115DA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i/>
                <w:sz w:val="24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560396" w:rsidRPr="003B4706" w14:paraId="1FBBE5A1" w14:textId="77777777" w:rsidTr="001F0621">
        <w:trPr>
          <w:trHeight w:hRule="exact"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7813A5D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Funktion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14:paraId="43A8E105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068" w:type="dxa"/>
            <w:tcBorders>
              <w:left w:val="nil"/>
              <w:right w:val="nil"/>
            </w:tcBorders>
          </w:tcPr>
          <w:p w14:paraId="40CD517C" w14:textId="7EC261AE" w:rsidR="00560396" w:rsidRPr="003B4706" w:rsidRDefault="006115DA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i/>
                <w:sz w:val="24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560396" w:rsidRPr="003B4706" w14:paraId="31B88624" w14:textId="77777777" w:rsidTr="001F0621">
        <w:trPr>
          <w:trHeight w:hRule="exact"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6651454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Straße, Nr.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14:paraId="6EC98EE3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068" w:type="dxa"/>
            <w:tcBorders>
              <w:left w:val="nil"/>
              <w:right w:val="nil"/>
            </w:tcBorders>
          </w:tcPr>
          <w:p w14:paraId="457B9965" w14:textId="2E332F0C" w:rsidR="00560396" w:rsidRPr="003B4706" w:rsidRDefault="006115DA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i/>
                <w:sz w:val="24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560396" w:rsidRPr="003B4706" w14:paraId="4010F6A4" w14:textId="77777777" w:rsidTr="001F0621">
        <w:trPr>
          <w:trHeight w:hRule="exact"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EFEF3BD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Postleitzahl, Ort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14:paraId="65D95946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068" w:type="dxa"/>
            <w:tcBorders>
              <w:left w:val="nil"/>
              <w:right w:val="nil"/>
            </w:tcBorders>
          </w:tcPr>
          <w:p w14:paraId="5E42B46F" w14:textId="3A5B7FD2" w:rsidR="00560396" w:rsidRPr="003B4706" w:rsidRDefault="006115DA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i/>
                <w:sz w:val="24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560396" w:rsidRPr="003B4706" w14:paraId="070899B0" w14:textId="77777777" w:rsidTr="001F0621">
        <w:trPr>
          <w:trHeight w:hRule="exact" w:val="45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5D2D621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Tel.-Nr.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14:paraId="646DA70C" w14:textId="77777777" w:rsidR="00560396" w:rsidRPr="003B4706" w:rsidRDefault="00560396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068" w:type="dxa"/>
            <w:tcBorders>
              <w:left w:val="nil"/>
              <w:right w:val="nil"/>
            </w:tcBorders>
          </w:tcPr>
          <w:p w14:paraId="5DAE6940" w14:textId="2A36EF99" w:rsidR="00560396" w:rsidRPr="003B4706" w:rsidRDefault="006115DA" w:rsidP="001F0621">
            <w:pPr>
              <w:tabs>
                <w:tab w:val="left" w:pos="1134"/>
                <w:tab w:val="left" w:pos="2268"/>
                <w:tab w:val="left" w:pos="3402"/>
                <w:tab w:val="left" w:pos="5812"/>
                <w:tab w:val="left" w:pos="7655"/>
              </w:tabs>
              <w:spacing w:before="120"/>
              <w:rPr>
                <w:rFonts w:ascii="Arial" w:hAnsi="Arial" w:cs="Arial"/>
                <w:i/>
                <w:sz w:val="24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</w:tbl>
    <w:p w14:paraId="15DE2BDC" w14:textId="77777777" w:rsidR="00560396" w:rsidRPr="003B4706" w:rsidRDefault="00560396" w:rsidP="00560396">
      <w:pPr>
        <w:rPr>
          <w:rFonts w:ascii="Arial" w:hAnsi="Arial" w:cs="Arial"/>
        </w:rPr>
      </w:pPr>
    </w:p>
    <w:p w14:paraId="07455A10" w14:textId="19B3494A" w:rsidR="00560396" w:rsidRPr="003B4706" w:rsidRDefault="00560396" w:rsidP="00560396">
      <w:pPr>
        <w:spacing w:after="120"/>
        <w:rPr>
          <w:rFonts w:ascii="Arial" w:hAnsi="Arial" w:cs="Arial"/>
          <w:sz w:val="24"/>
        </w:rPr>
      </w:pPr>
      <w:r w:rsidRPr="003B4706">
        <w:rPr>
          <w:rFonts w:ascii="Arial" w:hAnsi="Arial" w:cs="Arial"/>
          <w:sz w:val="24"/>
        </w:rPr>
        <w:t xml:space="preserve">Es wird bescheinigt, dass </w:t>
      </w:r>
      <w:r w:rsidR="004A7457" w:rsidRPr="003B4706">
        <w:rPr>
          <w:rFonts w:ascii="Arial" w:hAnsi="Arial" w:cs="Arial"/>
          <w:sz w:val="24"/>
        </w:rPr>
        <w:fldChar w:fldCharType="begin">
          <w:ffData>
            <w:name w:val="Dropdown2"/>
            <w:enabled/>
            <w:calcOnExit w:val="0"/>
            <w:ddList>
              <w:listEntry w:val=" "/>
              <w:listEntry w:val="Herr"/>
              <w:listEntry w:val="Frau"/>
            </w:ddList>
          </w:ffData>
        </w:fldChar>
      </w:r>
      <w:bookmarkStart w:id="0" w:name="Dropdown2"/>
      <w:r w:rsidR="004A7457" w:rsidRPr="003B4706">
        <w:rPr>
          <w:rFonts w:ascii="Arial" w:hAnsi="Arial" w:cs="Arial"/>
          <w:sz w:val="24"/>
        </w:rPr>
        <w:instrText xml:space="preserve"> FORMDROPDOWN </w:instrText>
      </w:r>
      <w:r w:rsidR="00000000">
        <w:rPr>
          <w:rFonts w:ascii="Arial" w:hAnsi="Arial" w:cs="Arial"/>
          <w:sz w:val="24"/>
        </w:rPr>
      </w:r>
      <w:r w:rsidR="00000000">
        <w:rPr>
          <w:rFonts w:ascii="Arial" w:hAnsi="Arial" w:cs="Arial"/>
          <w:sz w:val="24"/>
        </w:rPr>
        <w:fldChar w:fldCharType="separate"/>
      </w:r>
      <w:r w:rsidR="004A7457" w:rsidRPr="003B4706">
        <w:rPr>
          <w:rFonts w:ascii="Arial" w:hAnsi="Arial" w:cs="Arial"/>
          <w:sz w:val="24"/>
        </w:rPr>
        <w:fldChar w:fldCharType="end"/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2"/>
        <w:gridCol w:w="359"/>
        <w:gridCol w:w="2825"/>
        <w:gridCol w:w="1286"/>
        <w:gridCol w:w="325"/>
        <w:gridCol w:w="3165"/>
      </w:tblGrid>
      <w:tr w:rsidR="00560396" w:rsidRPr="003B4706" w14:paraId="2560EEB4" w14:textId="77777777" w:rsidTr="001F0621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A9CC1B3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</w:rPr>
            </w:pPr>
            <w:r w:rsidRPr="003B4706">
              <w:rPr>
                <w:rFonts w:ascii="Arial" w:hAnsi="Arial" w:cs="Arial"/>
              </w:rPr>
              <w:t>Name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14:paraId="3ABFB81C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2825" w:type="dxa"/>
            <w:tcBorders>
              <w:top w:val="nil"/>
              <w:left w:val="nil"/>
              <w:right w:val="nil"/>
            </w:tcBorders>
          </w:tcPr>
          <w:p w14:paraId="6806D9F8" w14:textId="493B49ED" w:rsidR="00560396" w:rsidRPr="003B4706" w:rsidRDefault="006115DA" w:rsidP="001F0621">
            <w:pPr>
              <w:spacing w:before="120"/>
              <w:rPr>
                <w:rFonts w:ascii="Arial" w:hAnsi="Arial" w:cs="Arial"/>
                <w:i/>
                <w:sz w:val="22"/>
                <w:szCs w:val="22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14:paraId="69E4EA17" w14:textId="77777777" w:rsidR="00560396" w:rsidRPr="003B4706" w:rsidRDefault="00560396" w:rsidP="001F0621">
            <w:pPr>
              <w:spacing w:before="120"/>
              <w:ind w:left="113"/>
              <w:rPr>
                <w:rFonts w:ascii="Arial" w:hAnsi="Arial" w:cs="Arial"/>
              </w:rPr>
            </w:pPr>
            <w:r w:rsidRPr="003B4706">
              <w:rPr>
                <w:rFonts w:ascii="Arial" w:hAnsi="Arial" w:cs="Arial"/>
              </w:rPr>
              <w:t>Vorname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14:paraId="0DF55CE2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3165" w:type="dxa"/>
            <w:tcBorders>
              <w:top w:val="nil"/>
              <w:left w:val="nil"/>
              <w:right w:val="nil"/>
            </w:tcBorders>
          </w:tcPr>
          <w:p w14:paraId="18F90C7E" w14:textId="65A2DB9D" w:rsidR="00560396" w:rsidRPr="003B4706" w:rsidRDefault="006115DA" w:rsidP="001F062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560396" w:rsidRPr="003B4706" w14:paraId="3D41C045" w14:textId="77777777" w:rsidTr="001F0621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2B23A52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</w:rPr>
            </w:pPr>
            <w:r w:rsidRPr="003B4706">
              <w:rPr>
                <w:rFonts w:ascii="Arial" w:hAnsi="Arial" w:cs="Arial"/>
              </w:rPr>
              <w:t>Geb.-Datum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14:paraId="5A7427D7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2825" w:type="dxa"/>
            <w:tcBorders>
              <w:left w:val="nil"/>
              <w:right w:val="nil"/>
            </w:tcBorders>
          </w:tcPr>
          <w:p w14:paraId="35294AF5" w14:textId="50C9CCA5" w:rsidR="00560396" w:rsidRPr="003B4706" w:rsidRDefault="00560396" w:rsidP="001F062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14:paraId="0C2D6968" w14:textId="77777777" w:rsidR="00560396" w:rsidRPr="003B4706" w:rsidRDefault="00560396" w:rsidP="001F0621">
            <w:pPr>
              <w:spacing w:before="120"/>
              <w:ind w:left="113"/>
              <w:rPr>
                <w:rFonts w:ascii="Arial" w:hAnsi="Arial" w:cs="Arial"/>
              </w:rPr>
            </w:pPr>
            <w:r w:rsidRPr="003B4706">
              <w:rPr>
                <w:rFonts w:ascii="Arial" w:hAnsi="Arial" w:cs="Arial"/>
              </w:rPr>
              <w:t>Geb.-Ort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14:paraId="45316A70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3165" w:type="dxa"/>
            <w:tcBorders>
              <w:left w:val="nil"/>
              <w:right w:val="nil"/>
            </w:tcBorders>
          </w:tcPr>
          <w:p w14:paraId="13CD123F" w14:textId="2B28EC63" w:rsidR="00560396" w:rsidRPr="003B4706" w:rsidRDefault="00560396" w:rsidP="001F062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560396" w:rsidRPr="003B4706" w14:paraId="28D4524F" w14:textId="77777777" w:rsidTr="001F0621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E79F88D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</w:rPr>
            </w:pPr>
            <w:r w:rsidRPr="003B4706">
              <w:rPr>
                <w:rFonts w:ascii="Arial" w:hAnsi="Arial" w:cs="Arial"/>
              </w:rPr>
              <w:t>Straße, Nr.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14:paraId="4840F8C3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2825" w:type="dxa"/>
            <w:tcBorders>
              <w:left w:val="nil"/>
              <w:right w:val="nil"/>
            </w:tcBorders>
          </w:tcPr>
          <w:p w14:paraId="7F942BE0" w14:textId="3D15F512" w:rsidR="00560396" w:rsidRPr="003B4706" w:rsidRDefault="00560396" w:rsidP="001F062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14:paraId="726424D0" w14:textId="77777777" w:rsidR="00560396" w:rsidRPr="003B4706" w:rsidRDefault="00560396" w:rsidP="001F0621">
            <w:pPr>
              <w:spacing w:before="120"/>
              <w:ind w:left="113"/>
              <w:rPr>
                <w:rFonts w:ascii="Arial" w:hAnsi="Arial" w:cs="Arial"/>
              </w:rPr>
            </w:pPr>
            <w:r w:rsidRPr="003B4706">
              <w:rPr>
                <w:rFonts w:ascii="Arial" w:hAnsi="Arial" w:cs="Arial"/>
              </w:rPr>
              <w:t>PLZ, Ort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14:paraId="06E523E5" w14:textId="77777777" w:rsidR="00560396" w:rsidRPr="003B4706" w:rsidRDefault="00560396" w:rsidP="001F0621">
            <w:pPr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3165" w:type="dxa"/>
            <w:tcBorders>
              <w:left w:val="nil"/>
              <w:right w:val="nil"/>
            </w:tcBorders>
          </w:tcPr>
          <w:p w14:paraId="1F9EC410" w14:textId="3365CDE8" w:rsidR="00560396" w:rsidRPr="003B4706" w:rsidRDefault="00560396" w:rsidP="001F062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3B4706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</w:tbl>
    <w:p w14:paraId="746678E3" w14:textId="77777777" w:rsidR="00560396" w:rsidRPr="003B4706" w:rsidRDefault="00560396" w:rsidP="00560396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9750"/>
      </w:tblGrid>
      <w:tr w:rsidR="00560396" w:rsidRPr="003B4706" w14:paraId="5B188BD5" w14:textId="77777777" w:rsidTr="008C4EC6">
        <w:trPr>
          <w:trHeight w:val="414"/>
        </w:trPr>
        <w:tc>
          <w:tcPr>
            <w:tcW w:w="456" w:type="dxa"/>
          </w:tcPr>
          <w:p w14:paraId="1A3894A7" w14:textId="77777777" w:rsidR="00560396" w:rsidRPr="003B4706" w:rsidRDefault="00560396" w:rsidP="001F0621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1.</w:t>
            </w:r>
          </w:p>
        </w:tc>
        <w:tc>
          <w:tcPr>
            <w:tcW w:w="9750" w:type="dxa"/>
          </w:tcPr>
          <w:p w14:paraId="07AB8BA2" w14:textId="00AECDBE" w:rsidR="00560396" w:rsidRPr="003B4706" w:rsidRDefault="00560396" w:rsidP="00243BC6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 xml:space="preserve">Mitglied im BDMP e.V. ist und unter der Nr. </w:t>
            </w:r>
            <w:bookmarkStart w:id="1" w:name="Text6"/>
            <w:r w:rsidRPr="003B4706">
              <w:rPr>
                <w:rFonts w:ascii="Arial" w:hAnsi="Arial" w:cs="Arial"/>
                <w:i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3B4706">
              <w:rPr>
                <w:rFonts w:ascii="Arial" w:hAnsi="Arial" w:cs="Arial"/>
                <w:i/>
                <w:sz w:val="24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4"/>
              </w:rPr>
            </w:r>
            <w:r w:rsidRPr="003B4706">
              <w:rPr>
                <w:rFonts w:ascii="Arial" w:hAnsi="Arial" w:cs="Arial"/>
                <w:i/>
                <w:sz w:val="24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Pr="003B4706">
              <w:rPr>
                <w:rFonts w:ascii="Arial" w:hAnsi="Arial" w:cs="Arial"/>
                <w:i/>
                <w:sz w:val="24"/>
              </w:rPr>
              <w:fldChar w:fldCharType="end"/>
            </w:r>
            <w:bookmarkEnd w:id="1"/>
            <w:r w:rsidRPr="003B4706">
              <w:rPr>
                <w:rFonts w:ascii="Arial" w:hAnsi="Arial" w:cs="Arial"/>
                <w:sz w:val="24"/>
              </w:rPr>
              <w:t xml:space="preserve"> geführt wird,</w:t>
            </w:r>
          </w:p>
        </w:tc>
      </w:tr>
      <w:tr w:rsidR="00560396" w:rsidRPr="003B4706" w14:paraId="5B4E9C53" w14:textId="77777777" w:rsidTr="008C4EC6">
        <w:tc>
          <w:tcPr>
            <w:tcW w:w="456" w:type="dxa"/>
          </w:tcPr>
          <w:p w14:paraId="57B95D3E" w14:textId="77777777" w:rsidR="00560396" w:rsidRPr="003B4706" w:rsidRDefault="00560396" w:rsidP="001F0621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2.</w:t>
            </w:r>
          </w:p>
        </w:tc>
        <w:tc>
          <w:tcPr>
            <w:tcW w:w="9750" w:type="dxa"/>
          </w:tcPr>
          <w:p w14:paraId="7D3AFED1" w14:textId="38935881" w:rsidR="00560396" w:rsidRPr="003B4706" w:rsidRDefault="00560396" w:rsidP="001F0621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 xml:space="preserve">Mitglied im BDMP e.V. seit dem </w:t>
            </w:r>
            <w:r w:rsidRPr="003B4706">
              <w:rPr>
                <w:rFonts w:ascii="Arial" w:hAnsi="Arial" w:cs="Arial"/>
                <w:i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3B4706">
              <w:rPr>
                <w:rFonts w:ascii="Arial" w:hAnsi="Arial" w:cs="Arial"/>
                <w:i/>
                <w:sz w:val="24"/>
              </w:rPr>
              <w:instrText xml:space="preserve"> FORMTEXT </w:instrText>
            </w:r>
            <w:r w:rsidRPr="003B4706">
              <w:rPr>
                <w:rFonts w:ascii="Arial" w:hAnsi="Arial" w:cs="Arial"/>
                <w:i/>
                <w:sz w:val="24"/>
              </w:rPr>
            </w:r>
            <w:r w:rsidRPr="003B4706">
              <w:rPr>
                <w:rFonts w:ascii="Arial" w:hAnsi="Arial" w:cs="Arial"/>
                <w:i/>
                <w:sz w:val="24"/>
              </w:rPr>
              <w:fldChar w:fldCharType="separate"/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="00FC2098">
              <w:rPr>
                <w:rFonts w:ascii="Arial" w:hAnsi="Arial" w:cs="Arial"/>
                <w:i/>
                <w:noProof/>
                <w:sz w:val="24"/>
              </w:rPr>
              <w:t> </w:t>
            </w:r>
            <w:r w:rsidRPr="003B4706">
              <w:rPr>
                <w:rFonts w:ascii="Arial" w:hAnsi="Arial" w:cs="Arial"/>
                <w:i/>
                <w:sz w:val="24"/>
              </w:rPr>
              <w:fldChar w:fldCharType="end"/>
            </w:r>
            <w:r w:rsidRPr="003B4706">
              <w:rPr>
                <w:rFonts w:ascii="Arial" w:hAnsi="Arial" w:cs="Arial"/>
                <w:sz w:val="24"/>
              </w:rPr>
              <w:t xml:space="preserve"> ist,</w:t>
            </w:r>
          </w:p>
        </w:tc>
      </w:tr>
      <w:tr w:rsidR="00243BC6" w:rsidRPr="003B4706" w14:paraId="7740F973" w14:textId="77777777" w:rsidTr="008C4EC6">
        <w:tc>
          <w:tcPr>
            <w:tcW w:w="456" w:type="dxa"/>
          </w:tcPr>
          <w:p w14:paraId="494288F6" w14:textId="53FBF12B" w:rsidR="00243BC6" w:rsidRPr="003B4706" w:rsidRDefault="00243BC6" w:rsidP="00243BC6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3.</w:t>
            </w:r>
          </w:p>
        </w:tc>
        <w:tc>
          <w:tcPr>
            <w:tcW w:w="9750" w:type="dxa"/>
          </w:tcPr>
          <w:p w14:paraId="400B4583" w14:textId="68D1078E" w:rsidR="00243BC6" w:rsidRPr="003B4706" w:rsidRDefault="00243BC6" w:rsidP="00243BC6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Schießsport</w:t>
            </w:r>
          </w:p>
          <w:p w14:paraId="6E54A908" w14:textId="6EFCE4AD" w:rsidR="00243BC6" w:rsidRPr="003B4706" w:rsidRDefault="00243BC6" w:rsidP="00243BC6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B4706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4"/>
              </w:rPr>
            </w:r>
            <w:r w:rsidR="00000000">
              <w:rPr>
                <w:rFonts w:ascii="Arial" w:hAnsi="Arial" w:cs="Arial"/>
                <w:sz w:val="24"/>
              </w:rPr>
              <w:fldChar w:fldCharType="separate"/>
            </w:r>
            <w:r w:rsidRPr="003B4706">
              <w:rPr>
                <w:rFonts w:ascii="Arial" w:hAnsi="Arial" w:cs="Arial"/>
                <w:sz w:val="24"/>
              </w:rPr>
              <w:fldChar w:fldCharType="end"/>
            </w:r>
            <w:r w:rsidRPr="003B4706">
              <w:rPr>
                <w:rFonts w:ascii="Arial" w:hAnsi="Arial" w:cs="Arial"/>
                <w:sz w:val="24"/>
              </w:rPr>
              <w:t xml:space="preserve"> mindestens einmal alle drei Monate in diesem Zeitraum betrieben hat oder</w:t>
            </w:r>
          </w:p>
          <w:p w14:paraId="188D13E5" w14:textId="056ADC4F" w:rsidR="00243BC6" w:rsidRPr="003B4706" w:rsidRDefault="00243BC6" w:rsidP="00243BC6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4706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4"/>
              </w:rPr>
            </w:r>
            <w:r w:rsidR="00000000">
              <w:rPr>
                <w:rFonts w:ascii="Arial" w:hAnsi="Arial" w:cs="Arial"/>
                <w:sz w:val="24"/>
              </w:rPr>
              <w:fldChar w:fldCharType="separate"/>
            </w:r>
            <w:r w:rsidRPr="003B4706">
              <w:rPr>
                <w:rFonts w:ascii="Arial" w:hAnsi="Arial" w:cs="Arial"/>
                <w:sz w:val="24"/>
              </w:rPr>
              <w:fldChar w:fldCharType="end"/>
            </w:r>
            <w:r w:rsidRPr="003B4706">
              <w:rPr>
                <w:rFonts w:ascii="Arial" w:hAnsi="Arial" w:cs="Arial"/>
                <w:sz w:val="24"/>
              </w:rPr>
              <w:t xml:space="preserve"> mindestens sechsmal innerhalb eines abgeschlossenen Zeitraums von jeweils 12 Monaten betrieben hat</w:t>
            </w:r>
            <w:r w:rsidR="008C4EC6" w:rsidRPr="003B4706">
              <w:rPr>
                <w:rFonts w:ascii="Arial" w:hAnsi="Arial" w:cs="Arial"/>
                <w:sz w:val="24"/>
              </w:rPr>
              <w:t>,</w:t>
            </w:r>
          </w:p>
        </w:tc>
      </w:tr>
      <w:tr w:rsidR="00243BC6" w:rsidRPr="003B4706" w14:paraId="02C89F82" w14:textId="77777777" w:rsidTr="008C4EC6">
        <w:tc>
          <w:tcPr>
            <w:tcW w:w="456" w:type="dxa"/>
          </w:tcPr>
          <w:p w14:paraId="6DD4F53F" w14:textId="0E2E21FC" w:rsidR="00243BC6" w:rsidRPr="003B4706" w:rsidRDefault="00243BC6" w:rsidP="00243BC6">
            <w:pPr>
              <w:spacing w:before="120" w:after="120"/>
              <w:rPr>
                <w:rFonts w:ascii="Arial" w:hAnsi="Arial" w:cs="Arial"/>
                <w:sz w:val="24"/>
              </w:rPr>
            </w:pPr>
            <w:bookmarkStart w:id="2" w:name="_Hlk534728841"/>
            <w:r w:rsidRPr="003B4706">
              <w:rPr>
                <w:rFonts w:ascii="Arial" w:hAnsi="Arial" w:cs="Arial"/>
                <w:sz w:val="24"/>
              </w:rPr>
              <w:t>4.</w:t>
            </w:r>
          </w:p>
        </w:tc>
        <w:tc>
          <w:tcPr>
            <w:tcW w:w="9750" w:type="dxa"/>
          </w:tcPr>
          <w:p w14:paraId="1DD15578" w14:textId="13A643CF" w:rsidR="00243BC6" w:rsidRPr="003B4706" w:rsidRDefault="008C4EC6" w:rsidP="00243BC6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 xml:space="preserve">der Nachweis gem. Punkt 3 mit </w:t>
            </w:r>
            <w:r w:rsidRPr="003B4706">
              <w:rPr>
                <w:rFonts w:ascii="Arial" w:hAnsi="Arial" w:cs="Arial"/>
                <w:sz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4706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4"/>
              </w:rPr>
            </w:r>
            <w:r w:rsidR="00000000">
              <w:rPr>
                <w:rFonts w:ascii="Arial" w:hAnsi="Arial" w:cs="Arial"/>
                <w:sz w:val="24"/>
              </w:rPr>
              <w:fldChar w:fldCharType="separate"/>
            </w:r>
            <w:r w:rsidRPr="003B4706">
              <w:rPr>
                <w:rFonts w:ascii="Arial" w:hAnsi="Arial" w:cs="Arial"/>
                <w:sz w:val="24"/>
              </w:rPr>
              <w:fldChar w:fldCharType="end"/>
            </w:r>
            <w:r w:rsidRPr="003B4706">
              <w:rPr>
                <w:rFonts w:ascii="Arial" w:hAnsi="Arial" w:cs="Arial"/>
                <w:sz w:val="24"/>
              </w:rPr>
              <w:t xml:space="preserve"> Lang- und/oder </w:t>
            </w:r>
            <w:r w:rsidRPr="003B4706">
              <w:rPr>
                <w:rFonts w:ascii="Arial" w:hAnsi="Arial" w:cs="Arial"/>
                <w:sz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4706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4"/>
              </w:rPr>
            </w:r>
            <w:r w:rsidR="00000000">
              <w:rPr>
                <w:rFonts w:ascii="Arial" w:hAnsi="Arial" w:cs="Arial"/>
                <w:sz w:val="24"/>
              </w:rPr>
              <w:fldChar w:fldCharType="separate"/>
            </w:r>
            <w:r w:rsidRPr="003B4706">
              <w:rPr>
                <w:rFonts w:ascii="Arial" w:hAnsi="Arial" w:cs="Arial"/>
                <w:sz w:val="24"/>
              </w:rPr>
              <w:fldChar w:fldCharType="end"/>
            </w:r>
            <w:r w:rsidRPr="003B4706">
              <w:rPr>
                <w:rFonts w:ascii="Arial" w:hAnsi="Arial" w:cs="Arial"/>
                <w:sz w:val="24"/>
              </w:rPr>
              <w:t xml:space="preserve"> Kurzwaffe erbracht wurde,</w:t>
            </w:r>
          </w:p>
        </w:tc>
      </w:tr>
      <w:bookmarkEnd w:id="2"/>
      <w:tr w:rsidR="00243BC6" w:rsidRPr="003B4706" w14:paraId="52E4BCB9" w14:textId="77777777" w:rsidTr="008C4EC6">
        <w:tc>
          <w:tcPr>
            <w:tcW w:w="456" w:type="dxa"/>
          </w:tcPr>
          <w:p w14:paraId="659BF991" w14:textId="48A7C71A" w:rsidR="00243BC6" w:rsidRPr="003B4706" w:rsidRDefault="00243BC6" w:rsidP="00243BC6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5.</w:t>
            </w:r>
          </w:p>
        </w:tc>
        <w:tc>
          <w:tcPr>
            <w:tcW w:w="9750" w:type="dxa"/>
          </w:tcPr>
          <w:p w14:paraId="2BC22A7D" w14:textId="77777777" w:rsidR="00243BC6" w:rsidRPr="003B4706" w:rsidRDefault="00243BC6" w:rsidP="00243BC6">
            <w:pPr>
              <w:spacing w:before="120"/>
              <w:rPr>
                <w:rFonts w:ascii="Arial" w:hAnsi="Arial" w:cs="Arial"/>
                <w:sz w:val="24"/>
              </w:rPr>
            </w:pPr>
            <w:r w:rsidRPr="003B4706">
              <w:rPr>
                <w:rFonts w:ascii="Arial" w:hAnsi="Arial" w:cs="Arial"/>
                <w:sz w:val="24"/>
              </w:rPr>
              <w:t>die Voraussetzungen, die zur Erteilung der waffenrechtlichen Erlaubnis geführt haben, weiterhin erfüllt.</w:t>
            </w:r>
          </w:p>
        </w:tc>
      </w:tr>
    </w:tbl>
    <w:p w14:paraId="5E311E87" w14:textId="77777777" w:rsidR="008C4EC6" w:rsidRPr="003B4706" w:rsidRDefault="008C4EC6" w:rsidP="00560396">
      <w:pPr>
        <w:spacing w:line="360" w:lineRule="auto"/>
        <w:rPr>
          <w:rFonts w:ascii="Arial" w:hAnsi="Arial" w:cs="Arial"/>
          <w:sz w:val="24"/>
        </w:rPr>
      </w:pPr>
    </w:p>
    <w:p w14:paraId="17088813" w14:textId="0C135F06" w:rsidR="00560396" w:rsidRPr="003B4706" w:rsidRDefault="00560396" w:rsidP="00560396">
      <w:pPr>
        <w:spacing w:line="360" w:lineRule="auto"/>
        <w:rPr>
          <w:rFonts w:ascii="Arial" w:hAnsi="Arial" w:cs="Arial"/>
          <w:sz w:val="24"/>
        </w:rPr>
      </w:pPr>
      <w:r w:rsidRPr="003B4706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7576E0" wp14:editId="0A5E5F3F">
                <wp:simplePos x="0" y="0"/>
                <wp:positionH relativeFrom="column">
                  <wp:posOffset>2543810</wp:posOffset>
                </wp:positionH>
                <wp:positionV relativeFrom="paragraph">
                  <wp:posOffset>269875</wp:posOffset>
                </wp:positionV>
                <wp:extent cx="641985" cy="657225"/>
                <wp:effectExtent l="7620" t="12065" r="7620" b="6985"/>
                <wp:wrapNone/>
                <wp:docPr id="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" cy="657225"/>
                        </a:xfrm>
                        <a:prstGeom prst="ellips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58452E" id="Oval 3" o:spid="_x0000_s1026" style="position:absolute;margin-left:200.3pt;margin-top:21.25pt;width:50.55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" filled="f" strokeweight=".25pt">
                <v:stroke dashstyle="1 1" endcap="round"/>
              </v:oval>
            </w:pict>
          </mc:Fallback>
        </mc:AlternateContent>
      </w:r>
    </w:p>
    <w:p w14:paraId="3D58F953" w14:textId="77777777" w:rsidR="00560396" w:rsidRPr="003B4706" w:rsidRDefault="00560396" w:rsidP="00560396">
      <w:pPr>
        <w:spacing w:line="360" w:lineRule="auto"/>
        <w:rPr>
          <w:rFonts w:ascii="Arial" w:hAnsi="Arial" w:cs="Arial"/>
          <w:sz w:val="24"/>
        </w:rPr>
      </w:pPr>
    </w:p>
    <w:p w14:paraId="1961B661" w14:textId="77777777" w:rsidR="00560396" w:rsidRPr="003B4706" w:rsidRDefault="00560396" w:rsidP="00560396">
      <w:pPr>
        <w:spacing w:line="360" w:lineRule="auto"/>
        <w:rPr>
          <w:rFonts w:ascii="Arial" w:hAnsi="Arial" w:cs="Arial"/>
          <w:sz w:val="8"/>
          <w:szCs w:val="8"/>
          <w:u w:val="single"/>
        </w:rPr>
      </w:pP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24"/>
        </w:rPr>
        <w:tab/>
      </w:r>
      <w:r w:rsidRPr="003B4706">
        <w:rPr>
          <w:rFonts w:ascii="Arial" w:hAnsi="Arial" w:cs="Arial"/>
          <w:sz w:val="8"/>
          <w:szCs w:val="8"/>
        </w:rPr>
        <w:t>Vereinssiegel</w:t>
      </w:r>
      <w:r w:rsidRPr="003B4706">
        <w:rPr>
          <w:rFonts w:ascii="Arial" w:hAnsi="Arial" w:cs="Arial"/>
          <w:sz w:val="8"/>
          <w:szCs w:val="8"/>
        </w:rPr>
        <w:tab/>
      </w:r>
      <w:r w:rsidRPr="003B4706">
        <w:rPr>
          <w:rFonts w:ascii="Arial" w:hAnsi="Arial" w:cs="Arial"/>
          <w:sz w:val="8"/>
          <w:szCs w:val="8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  <w:r w:rsidRPr="003B4706">
        <w:rPr>
          <w:rFonts w:ascii="Arial" w:hAnsi="Arial" w:cs="Arial"/>
          <w:sz w:val="8"/>
          <w:szCs w:val="8"/>
          <w:u w:val="single"/>
        </w:rPr>
        <w:tab/>
      </w:r>
    </w:p>
    <w:p w14:paraId="25862C8C" w14:textId="1C62B16F" w:rsidR="00924302" w:rsidRPr="003B4706" w:rsidRDefault="00560396" w:rsidP="00243BC6">
      <w:pPr>
        <w:spacing w:line="360" w:lineRule="auto"/>
        <w:rPr>
          <w:rFonts w:ascii="Arial" w:hAnsi="Arial" w:cs="Arial"/>
          <w:sz w:val="18"/>
          <w:szCs w:val="18"/>
        </w:rPr>
      </w:pPr>
      <w:r w:rsidRPr="003B4706">
        <w:rPr>
          <w:rFonts w:ascii="Arial" w:hAnsi="Arial" w:cs="Arial"/>
          <w:sz w:val="18"/>
          <w:szCs w:val="18"/>
        </w:rPr>
        <w:t>Ort, Datum</w:t>
      </w:r>
      <w:r w:rsidRPr="003B4706">
        <w:rPr>
          <w:rFonts w:ascii="Arial" w:hAnsi="Arial" w:cs="Arial"/>
          <w:sz w:val="18"/>
          <w:szCs w:val="18"/>
        </w:rPr>
        <w:tab/>
      </w:r>
      <w:r w:rsidRPr="003B4706">
        <w:rPr>
          <w:rFonts w:ascii="Arial" w:hAnsi="Arial" w:cs="Arial"/>
          <w:sz w:val="18"/>
          <w:szCs w:val="18"/>
        </w:rPr>
        <w:tab/>
      </w:r>
      <w:r w:rsidRPr="003B4706">
        <w:rPr>
          <w:rFonts w:ascii="Arial" w:hAnsi="Arial" w:cs="Arial"/>
          <w:sz w:val="18"/>
          <w:szCs w:val="18"/>
        </w:rPr>
        <w:tab/>
      </w:r>
      <w:r w:rsidRPr="003B4706">
        <w:rPr>
          <w:rFonts w:ascii="Arial" w:hAnsi="Arial" w:cs="Arial"/>
          <w:sz w:val="18"/>
          <w:szCs w:val="18"/>
        </w:rPr>
        <w:tab/>
      </w:r>
      <w:r w:rsidRPr="003B4706">
        <w:rPr>
          <w:rFonts w:ascii="Arial" w:hAnsi="Arial" w:cs="Arial"/>
          <w:sz w:val="18"/>
          <w:szCs w:val="18"/>
        </w:rPr>
        <w:tab/>
      </w:r>
      <w:r w:rsidRPr="003B4706">
        <w:rPr>
          <w:rFonts w:ascii="Arial" w:hAnsi="Arial" w:cs="Arial"/>
          <w:sz w:val="18"/>
          <w:szCs w:val="18"/>
        </w:rPr>
        <w:tab/>
      </w:r>
      <w:r w:rsidRPr="003B4706">
        <w:rPr>
          <w:rFonts w:ascii="Arial" w:hAnsi="Arial" w:cs="Arial"/>
          <w:sz w:val="18"/>
          <w:szCs w:val="18"/>
        </w:rPr>
        <w:tab/>
      </w:r>
      <w:r w:rsidRPr="003B4706">
        <w:rPr>
          <w:rFonts w:ascii="Arial" w:hAnsi="Arial" w:cs="Arial"/>
          <w:sz w:val="18"/>
          <w:szCs w:val="18"/>
        </w:rPr>
        <w:tab/>
      </w:r>
      <w:r w:rsidR="006115DA" w:rsidRPr="003B4706">
        <w:rPr>
          <w:rFonts w:ascii="Arial" w:hAnsi="Arial" w:cs="Arial"/>
          <w:sz w:val="18"/>
          <w:szCs w:val="18"/>
        </w:rPr>
        <w:t>(Unterschrift)</w:t>
      </w:r>
    </w:p>
    <w:sectPr w:rsidR="00924302" w:rsidRPr="003B4706" w:rsidSect="00904E8A">
      <w:footerReference w:type="even" r:id="rId10"/>
      <w:footerReference w:type="default" r:id="rId11"/>
      <w:type w:val="continuous"/>
      <w:pgSz w:w="11906" w:h="16838"/>
      <w:pgMar w:top="567" w:right="567" w:bottom="669" w:left="567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4AA7E" w14:textId="77777777" w:rsidR="00013967" w:rsidRDefault="00013967">
      <w:r>
        <w:separator/>
      </w:r>
    </w:p>
  </w:endnote>
  <w:endnote w:type="continuationSeparator" w:id="0">
    <w:p w14:paraId="251470F4" w14:textId="77777777" w:rsidR="00013967" w:rsidRDefault="00013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EB07F" w14:textId="77777777" w:rsidR="00880D5E" w:rsidRDefault="00880D5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F45E887" w14:textId="77777777" w:rsidR="00880D5E" w:rsidRDefault="00880D5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C7D40" w14:textId="77777777" w:rsidR="00880D5E" w:rsidRDefault="00880D5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763F6">
      <w:rPr>
        <w:rStyle w:val="Seitenzahl"/>
        <w:noProof/>
      </w:rPr>
      <w:t>2</w:t>
    </w:r>
    <w:r>
      <w:rPr>
        <w:rStyle w:val="Seitenzahl"/>
      </w:rPr>
      <w:fldChar w:fldCharType="end"/>
    </w:r>
  </w:p>
  <w:p w14:paraId="685DF283" w14:textId="77777777" w:rsidR="00880D5E" w:rsidRDefault="00880D5E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A70F9" w14:textId="77777777" w:rsidR="00013967" w:rsidRDefault="00013967">
      <w:r>
        <w:separator/>
      </w:r>
    </w:p>
  </w:footnote>
  <w:footnote w:type="continuationSeparator" w:id="0">
    <w:p w14:paraId="2539A164" w14:textId="77777777" w:rsidR="00013967" w:rsidRDefault="000139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1"/>
  <w:hideSpellingErrors/>
  <w:hideGrammaticalError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fr-F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gwaTJT0vFwnSs/2rVc/6sFrX6WDoNfzwoebz8UFwTVGMp7Xt+DYIOkiaoGJXDw8qK+FcQLLi48+d+xvkLirUA==" w:salt="eUQ9M5Fmhx0YzlNSbGMna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23"/>
    <w:rsid w:val="00013967"/>
    <w:rsid w:val="00013AC7"/>
    <w:rsid w:val="000179AA"/>
    <w:rsid w:val="00020B35"/>
    <w:rsid w:val="00022BC1"/>
    <w:rsid w:val="000269DA"/>
    <w:rsid w:val="00032515"/>
    <w:rsid w:val="000356DE"/>
    <w:rsid w:val="00055A97"/>
    <w:rsid w:val="00062C00"/>
    <w:rsid w:val="0007356A"/>
    <w:rsid w:val="00073944"/>
    <w:rsid w:val="00075C5D"/>
    <w:rsid w:val="0007642C"/>
    <w:rsid w:val="000866E6"/>
    <w:rsid w:val="00086ACB"/>
    <w:rsid w:val="000A35EB"/>
    <w:rsid w:val="000C2853"/>
    <w:rsid w:val="000C47A8"/>
    <w:rsid w:val="000E6EAA"/>
    <w:rsid w:val="000E7570"/>
    <w:rsid w:val="000F2524"/>
    <w:rsid w:val="000F3C5A"/>
    <w:rsid w:val="000F44A6"/>
    <w:rsid w:val="00101F08"/>
    <w:rsid w:val="0010357D"/>
    <w:rsid w:val="00104D87"/>
    <w:rsid w:val="00116F04"/>
    <w:rsid w:val="00121FD9"/>
    <w:rsid w:val="00123318"/>
    <w:rsid w:val="00125BE0"/>
    <w:rsid w:val="001368AF"/>
    <w:rsid w:val="00156AA9"/>
    <w:rsid w:val="00176890"/>
    <w:rsid w:val="00184165"/>
    <w:rsid w:val="001A6A0A"/>
    <w:rsid w:val="001B2ECA"/>
    <w:rsid w:val="001C0228"/>
    <w:rsid w:val="001C5A7D"/>
    <w:rsid w:val="001C6A4D"/>
    <w:rsid w:val="001D11AF"/>
    <w:rsid w:val="001D5893"/>
    <w:rsid w:val="001D58D2"/>
    <w:rsid w:val="001D7CA2"/>
    <w:rsid w:val="001E12E5"/>
    <w:rsid w:val="001E34CA"/>
    <w:rsid w:val="001E4275"/>
    <w:rsid w:val="00206982"/>
    <w:rsid w:val="002076CC"/>
    <w:rsid w:val="00211024"/>
    <w:rsid w:val="00215F59"/>
    <w:rsid w:val="00217C61"/>
    <w:rsid w:val="0022401A"/>
    <w:rsid w:val="00227842"/>
    <w:rsid w:val="00232236"/>
    <w:rsid w:val="00232A76"/>
    <w:rsid w:val="00234135"/>
    <w:rsid w:val="00243BC6"/>
    <w:rsid w:val="002478F7"/>
    <w:rsid w:val="00250F2D"/>
    <w:rsid w:val="0027567F"/>
    <w:rsid w:val="002A34F8"/>
    <w:rsid w:val="002A7E02"/>
    <w:rsid w:val="002C475A"/>
    <w:rsid w:val="002D3DAD"/>
    <w:rsid w:val="002E0A71"/>
    <w:rsid w:val="002F10EB"/>
    <w:rsid w:val="00300B74"/>
    <w:rsid w:val="00303FC7"/>
    <w:rsid w:val="00314C1A"/>
    <w:rsid w:val="00325D00"/>
    <w:rsid w:val="003316E2"/>
    <w:rsid w:val="00332CF0"/>
    <w:rsid w:val="00333000"/>
    <w:rsid w:val="00333CE0"/>
    <w:rsid w:val="003371C4"/>
    <w:rsid w:val="00361FDB"/>
    <w:rsid w:val="00362127"/>
    <w:rsid w:val="003803E9"/>
    <w:rsid w:val="0038259E"/>
    <w:rsid w:val="00393966"/>
    <w:rsid w:val="00395090"/>
    <w:rsid w:val="003A7549"/>
    <w:rsid w:val="003B04B1"/>
    <w:rsid w:val="003B4706"/>
    <w:rsid w:val="003D17D5"/>
    <w:rsid w:val="003D1E5E"/>
    <w:rsid w:val="003D4777"/>
    <w:rsid w:val="003D56CF"/>
    <w:rsid w:val="003D6767"/>
    <w:rsid w:val="003E3BFD"/>
    <w:rsid w:val="004035AF"/>
    <w:rsid w:val="00412C13"/>
    <w:rsid w:val="00416F5B"/>
    <w:rsid w:val="004240FB"/>
    <w:rsid w:val="00437791"/>
    <w:rsid w:val="00443E59"/>
    <w:rsid w:val="004461E2"/>
    <w:rsid w:val="00457A3D"/>
    <w:rsid w:val="00464DF3"/>
    <w:rsid w:val="00466D1B"/>
    <w:rsid w:val="004733E6"/>
    <w:rsid w:val="00480135"/>
    <w:rsid w:val="00483113"/>
    <w:rsid w:val="004854A8"/>
    <w:rsid w:val="00487912"/>
    <w:rsid w:val="00494B39"/>
    <w:rsid w:val="004A0AAF"/>
    <w:rsid w:val="004A7457"/>
    <w:rsid w:val="004B7428"/>
    <w:rsid w:val="004D3A83"/>
    <w:rsid w:val="004D5F70"/>
    <w:rsid w:val="004E42E5"/>
    <w:rsid w:val="00506455"/>
    <w:rsid w:val="00507FF6"/>
    <w:rsid w:val="005257E9"/>
    <w:rsid w:val="00531AAE"/>
    <w:rsid w:val="0053320B"/>
    <w:rsid w:val="0053543D"/>
    <w:rsid w:val="005463EF"/>
    <w:rsid w:val="00551CF5"/>
    <w:rsid w:val="00554266"/>
    <w:rsid w:val="0055497E"/>
    <w:rsid w:val="00557753"/>
    <w:rsid w:val="00560396"/>
    <w:rsid w:val="0058160A"/>
    <w:rsid w:val="00585612"/>
    <w:rsid w:val="00585DD0"/>
    <w:rsid w:val="00591FB6"/>
    <w:rsid w:val="005A4604"/>
    <w:rsid w:val="005A7F6E"/>
    <w:rsid w:val="005B75ED"/>
    <w:rsid w:val="005C02DB"/>
    <w:rsid w:val="005C0361"/>
    <w:rsid w:val="005C0B62"/>
    <w:rsid w:val="005E0B20"/>
    <w:rsid w:val="005F762F"/>
    <w:rsid w:val="006115DA"/>
    <w:rsid w:val="00612BEB"/>
    <w:rsid w:val="0061362B"/>
    <w:rsid w:val="006168D5"/>
    <w:rsid w:val="006409F3"/>
    <w:rsid w:val="006426E7"/>
    <w:rsid w:val="00647DA0"/>
    <w:rsid w:val="00657CE0"/>
    <w:rsid w:val="0066353C"/>
    <w:rsid w:val="00687C03"/>
    <w:rsid w:val="00690578"/>
    <w:rsid w:val="00696523"/>
    <w:rsid w:val="006C623A"/>
    <w:rsid w:val="006D2EC2"/>
    <w:rsid w:val="006D30B3"/>
    <w:rsid w:val="006D680F"/>
    <w:rsid w:val="006E73E7"/>
    <w:rsid w:val="006F695E"/>
    <w:rsid w:val="006F7077"/>
    <w:rsid w:val="00703416"/>
    <w:rsid w:val="007104BE"/>
    <w:rsid w:val="00723370"/>
    <w:rsid w:val="00733670"/>
    <w:rsid w:val="0073708B"/>
    <w:rsid w:val="007370C3"/>
    <w:rsid w:val="00746E4F"/>
    <w:rsid w:val="00747BC6"/>
    <w:rsid w:val="007538F2"/>
    <w:rsid w:val="00755644"/>
    <w:rsid w:val="007570A1"/>
    <w:rsid w:val="00762CB0"/>
    <w:rsid w:val="00772F9F"/>
    <w:rsid w:val="00795E7D"/>
    <w:rsid w:val="007A1447"/>
    <w:rsid w:val="007A59BE"/>
    <w:rsid w:val="007A6372"/>
    <w:rsid w:val="007D1068"/>
    <w:rsid w:val="007D69F1"/>
    <w:rsid w:val="007E3145"/>
    <w:rsid w:val="007F0328"/>
    <w:rsid w:val="007F14AE"/>
    <w:rsid w:val="007F5FD2"/>
    <w:rsid w:val="007F6350"/>
    <w:rsid w:val="008022EE"/>
    <w:rsid w:val="0080334F"/>
    <w:rsid w:val="00804148"/>
    <w:rsid w:val="00806BE2"/>
    <w:rsid w:val="0081052A"/>
    <w:rsid w:val="008117E6"/>
    <w:rsid w:val="008126FB"/>
    <w:rsid w:val="00824C92"/>
    <w:rsid w:val="0082543D"/>
    <w:rsid w:val="00837609"/>
    <w:rsid w:val="008428E0"/>
    <w:rsid w:val="00843CE6"/>
    <w:rsid w:val="00844F88"/>
    <w:rsid w:val="0084517F"/>
    <w:rsid w:val="00845941"/>
    <w:rsid w:val="00846015"/>
    <w:rsid w:val="00847C7F"/>
    <w:rsid w:val="008507B6"/>
    <w:rsid w:val="00852196"/>
    <w:rsid w:val="00853BE0"/>
    <w:rsid w:val="0085592B"/>
    <w:rsid w:val="00856C27"/>
    <w:rsid w:val="00860DF7"/>
    <w:rsid w:val="00880D5E"/>
    <w:rsid w:val="008851C7"/>
    <w:rsid w:val="00886B17"/>
    <w:rsid w:val="00890412"/>
    <w:rsid w:val="00893851"/>
    <w:rsid w:val="008B2CB4"/>
    <w:rsid w:val="008C1BE8"/>
    <w:rsid w:val="008C4EC6"/>
    <w:rsid w:val="008D54B5"/>
    <w:rsid w:val="008D6E44"/>
    <w:rsid w:val="008D76C3"/>
    <w:rsid w:val="008E6B59"/>
    <w:rsid w:val="008F4A5F"/>
    <w:rsid w:val="00904E8A"/>
    <w:rsid w:val="009204B2"/>
    <w:rsid w:val="00921D1A"/>
    <w:rsid w:val="00924302"/>
    <w:rsid w:val="00926AFF"/>
    <w:rsid w:val="00936296"/>
    <w:rsid w:val="009365EF"/>
    <w:rsid w:val="0094290F"/>
    <w:rsid w:val="00952DDF"/>
    <w:rsid w:val="00960A7D"/>
    <w:rsid w:val="00960E63"/>
    <w:rsid w:val="009652F1"/>
    <w:rsid w:val="009674A4"/>
    <w:rsid w:val="00972FAB"/>
    <w:rsid w:val="00992250"/>
    <w:rsid w:val="009935CB"/>
    <w:rsid w:val="00994C39"/>
    <w:rsid w:val="009A20E4"/>
    <w:rsid w:val="009A7058"/>
    <w:rsid w:val="009A7CAE"/>
    <w:rsid w:val="009B234F"/>
    <w:rsid w:val="009B3927"/>
    <w:rsid w:val="009B632D"/>
    <w:rsid w:val="009B6C84"/>
    <w:rsid w:val="009C7AEE"/>
    <w:rsid w:val="009D3DDF"/>
    <w:rsid w:val="009D5716"/>
    <w:rsid w:val="009E0C60"/>
    <w:rsid w:val="009E18C6"/>
    <w:rsid w:val="009E1E2E"/>
    <w:rsid w:val="009E61D0"/>
    <w:rsid w:val="009F3505"/>
    <w:rsid w:val="00A029FF"/>
    <w:rsid w:val="00A24EB9"/>
    <w:rsid w:val="00A310B8"/>
    <w:rsid w:val="00A4758E"/>
    <w:rsid w:val="00A47984"/>
    <w:rsid w:val="00A5148F"/>
    <w:rsid w:val="00A54B49"/>
    <w:rsid w:val="00A56986"/>
    <w:rsid w:val="00A65699"/>
    <w:rsid w:val="00A6703E"/>
    <w:rsid w:val="00A70D7D"/>
    <w:rsid w:val="00A719E0"/>
    <w:rsid w:val="00A77783"/>
    <w:rsid w:val="00A805AC"/>
    <w:rsid w:val="00A83937"/>
    <w:rsid w:val="00A941E6"/>
    <w:rsid w:val="00A97B0B"/>
    <w:rsid w:val="00AC2079"/>
    <w:rsid w:val="00AC3AB1"/>
    <w:rsid w:val="00AD1867"/>
    <w:rsid w:val="00AD2706"/>
    <w:rsid w:val="00AE1555"/>
    <w:rsid w:val="00AF30EF"/>
    <w:rsid w:val="00AF3233"/>
    <w:rsid w:val="00AF37B1"/>
    <w:rsid w:val="00AF6CC9"/>
    <w:rsid w:val="00AF6D76"/>
    <w:rsid w:val="00B150A0"/>
    <w:rsid w:val="00B4200A"/>
    <w:rsid w:val="00B469B4"/>
    <w:rsid w:val="00B51692"/>
    <w:rsid w:val="00B57D3A"/>
    <w:rsid w:val="00B63489"/>
    <w:rsid w:val="00B645E6"/>
    <w:rsid w:val="00B716C3"/>
    <w:rsid w:val="00B72EA6"/>
    <w:rsid w:val="00B763F6"/>
    <w:rsid w:val="00B82AC3"/>
    <w:rsid w:val="00B82B08"/>
    <w:rsid w:val="00B82D30"/>
    <w:rsid w:val="00B86AF5"/>
    <w:rsid w:val="00BA04F2"/>
    <w:rsid w:val="00BA6606"/>
    <w:rsid w:val="00BB10B9"/>
    <w:rsid w:val="00BC7A40"/>
    <w:rsid w:val="00BD524F"/>
    <w:rsid w:val="00BD630B"/>
    <w:rsid w:val="00BD68BC"/>
    <w:rsid w:val="00BE213A"/>
    <w:rsid w:val="00BE5ADF"/>
    <w:rsid w:val="00C01AD3"/>
    <w:rsid w:val="00C07A82"/>
    <w:rsid w:val="00C124A4"/>
    <w:rsid w:val="00C17E65"/>
    <w:rsid w:val="00C217EC"/>
    <w:rsid w:val="00C3101B"/>
    <w:rsid w:val="00C348D5"/>
    <w:rsid w:val="00C36534"/>
    <w:rsid w:val="00C4455D"/>
    <w:rsid w:val="00C5586B"/>
    <w:rsid w:val="00C62A1A"/>
    <w:rsid w:val="00C671AC"/>
    <w:rsid w:val="00C737FA"/>
    <w:rsid w:val="00C93A12"/>
    <w:rsid w:val="00CA7C8A"/>
    <w:rsid w:val="00CC1AC5"/>
    <w:rsid w:val="00CC7F81"/>
    <w:rsid w:val="00CD25BB"/>
    <w:rsid w:val="00CD3311"/>
    <w:rsid w:val="00CE23BE"/>
    <w:rsid w:val="00CF0A9E"/>
    <w:rsid w:val="00D004AE"/>
    <w:rsid w:val="00D16A63"/>
    <w:rsid w:val="00D300D5"/>
    <w:rsid w:val="00D32087"/>
    <w:rsid w:val="00D370D1"/>
    <w:rsid w:val="00D44C6D"/>
    <w:rsid w:val="00D52064"/>
    <w:rsid w:val="00D57EFF"/>
    <w:rsid w:val="00D61D9C"/>
    <w:rsid w:val="00D76BB2"/>
    <w:rsid w:val="00D930EC"/>
    <w:rsid w:val="00D976E2"/>
    <w:rsid w:val="00DA24DB"/>
    <w:rsid w:val="00DB7810"/>
    <w:rsid w:val="00DC4922"/>
    <w:rsid w:val="00DD0DBC"/>
    <w:rsid w:val="00DE15B7"/>
    <w:rsid w:val="00DF1D48"/>
    <w:rsid w:val="00DF2764"/>
    <w:rsid w:val="00DF3105"/>
    <w:rsid w:val="00E006EB"/>
    <w:rsid w:val="00E11FAA"/>
    <w:rsid w:val="00E167FF"/>
    <w:rsid w:val="00E25236"/>
    <w:rsid w:val="00E3163D"/>
    <w:rsid w:val="00E33454"/>
    <w:rsid w:val="00E408C5"/>
    <w:rsid w:val="00E46D5B"/>
    <w:rsid w:val="00E702FF"/>
    <w:rsid w:val="00E72C52"/>
    <w:rsid w:val="00E74CDB"/>
    <w:rsid w:val="00E841AE"/>
    <w:rsid w:val="00EA735B"/>
    <w:rsid w:val="00ED6322"/>
    <w:rsid w:val="00EE10D0"/>
    <w:rsid w:val="00EE2327"/>
    <w:rsid w:val="00EF6D01"/>
    <w:rsid w:val="00F02E75"/>
    <w:rsid w:val="00F22E0D"/>
    <w:rsid w:val="00F300CE"/>
    <w:rsid w:val="00F30176"/>
    <w:rsid w:val="00F33CF8"/>
    <w:rsid w:val="00F34033"/>
    <w:rsid w:val="00F42CE8"/>
    <w:rsid w:val="00F55EAD"/>
    <w:rsid w:val="00F61389"/>
    <w:rsid w:val="00F673B3"/>
    <w:rsid w:val="00F80082"/>
    <w:rsid w:val="00F8066A"/>
    <w:rsid w:val="00F848A9"/>
    <w:rsid w:val="00F8747F"/>
    <w:rsid w:val="00FA2535"/>
    <w:rsid w:val="00FA3E47"/>
    <w:rsid w:val="00FB21AD"/>
    <w:rsid w:val="00FB7957"/>
    <w:rsid w:val="00FC2098"/>
    <w:rsid w:val="00FC4729"/>
    <w:rsid w:val="00FE09A8"/>
    <w:rsid w:val="00FF0F1A"/>
    <w:rsid w:val="00FF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92C707"/>
  <w15:docId w15:val="{12C44B57-39BF-452C-906F-20ADC152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4E8A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851"/>
      </w:tabs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ind w:left="2124" w:firstLine="708"/>
      <w:outlineLvl w:val="5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Vorgabetext">
    <w:name w:val="Vorgabetext"/>
    <w:basedOn w:val="Standard"/>
    <w:pPr>
      <w:autoSpaceDE w:val="0"/>
      <w:autoSpaceDN w:val="0"/>
      <w:adjustRightInd w:val="0"/>
    </w:pPr>
    <w:rPr>
      <w:sz w:val="24"/>
      <w:szCs w:val="24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Sprechblasentext">
    <w:name w:val="Balloon Text"/>
    <w:basedOn w:val="Standard"/>
    <w:semiHidden/>
    <w:rsid w:val="003D56CF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2A34F8"/>
    <w:pPr>
      <w:shd w:val="clear" w:color="auto" w:fill="000080"/>
    </w:pPr>
    <w:rPr>
      <w:rFonts w:ascii="Tahoma" w:hAnsi="Tahoma" w:cs="Tahoma"/>
    </w:rPr>
  </w:style>
  <w:style w:type="character" w:styleId="Platzhaltertext">
    <w:name w:val="Placeholder Text"/>
    <w:basedOn w:val="Absatz-Standardschriftart"/>
    <w:uiPriority w:val="99"/>
    <w:semiHidden/>
    <w:rsid w:val="006115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at\AppData\Local\Microsoft\Windows\INetCache\Content.Outlook\K8TK6AAL\SAAR_Werth_14_4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63863E-FDDE-7C43-9B3C-2713B2D61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C:\Users\Mikat\AppData\Local\Microsoft\Windows\INetCache\Content.Outlook\K8TK6AAL\SAAR_Werth_14_4.dotx</Template>
  <TotalTime>0</TotalTime>
  <Pages>1</Pages>
  <Words>161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BDMP-WRB14_4</vt:lpstr>
    </vt:vector>
  </TitlesOfParts>
  <Company>BDMP e.V.</Company>
  <LinksUpToDate>false</LinksUpToDate>
  <CharactersWithSpaces>1180</CharactersWithSpaces>
  <SharedDoc>false</SharedDoc>
  <HLinks>
    <vt:vector size="6" baseType="variant">
      <vt:variant>
        <vt:i4>5898338</vt:i4>
      </vt:variant>
      <vt:variant>
        <vt:i4>0</vt:i4>
      </vt:variant>
      <vt:variant>
        <vt:i4>0</vt:i4>
      </vt:variant>
      <vt:variant>
        <vt:i4>5</vt:i4>
      </vt:variant>
      <vt:variant>
        <vt:lpwstr>mailto:schomburgwrb@googlemail.com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BDMP-WRB14_4</dc:title>
  <dc:subject/>
  <dc:creator>"David Brandenburger" &lt;verwaltung@bdmp.de&gt;</dc:creator>
  <cp:keywords/>
  <dc:description/>
  <cp:lastModifiedBy>Achim Biller</cp:lastModifiedBy>
  <cp:revision>2</cp:revision>
  <cp:lastPrinted>2014-05-18T16:27:00Z</cp:lastPrinted>
  <dcterms:created xsi:type="dcterms:W3CDTF">2023-07-31T10:00:00Z</dcterms:created>
  <dcterms:modified xsi:type="dcterms:W3CDTF">2023-07-31T10:00:00Z</dcterms:modified>
</cp:coreProperties>
</file>